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433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433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433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433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4330E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433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433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433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433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433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433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433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433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433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4330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4330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433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C4330E">
      <w:pPr>
        <w:ind w:firstLine="0"/>
        <w:rPr>
          <w:szCs w:val="28"/>
        </w:rPr>
      </w:pPr>
    </w:p>
    <w:sectPr w:rsidR="00232B0E" w:rsidSect="00C4330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0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330E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2016-11-28T11:09:00Z</dcterms:created>
  <dcterms:modified xsi:type="dcterms:W3CDTF">2016-11-28T11:10:00Z</dcterms:modified>
</cp:coreProperties>
</file>