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F42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F42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F427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2016279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F427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F427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F427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F42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F42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F427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F42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F427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F427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F42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F42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F427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F427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F42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F427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F427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F427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F427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F427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F427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F427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F427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F42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9,5015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F42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35 760 000 000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F42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35 760 000 000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F42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35 760 000 000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F42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9,5667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F427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9,5015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F427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F42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F42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F427C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27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3F427C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2016-12-08T10:44:00Z</dcterms:created>
  <dcterms:modified xsi:type="dcterms:W3CDTF">2016-12-08T10:45:00Z</dcterms:modified>
</cp:coreProperties>
</file>