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bookmarkStart w:id="0" w:name="_GoBack"/>
            <w:bookmarkEnd w:id="0"/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10E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10E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10E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2016061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10E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10E3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10E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10E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10E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10E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10E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10E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10E3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10E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10E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10E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10E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10E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10E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10E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10E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10E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10E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10E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10E3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10E3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10E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10,7877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10E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10E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10E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10E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10,7996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10E3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10E3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10,8577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10E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10E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10E36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E3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10E36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2016-03-29T08:37:00Z</dcterms:created>
  <dcterms:modified xsi:type="dcterms:W3CDTF">2016-03-29T08:39:00Z</dcterms:modified>
</cp:coreProperties>
</file>