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07.05.2018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2018116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07.05.2018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08.05.2018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 w:val="24"/>
              </w:rPr>
            </w:pPr>
            <w:r>
              <w:t>2 150 000 000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 w:val="24"/>
              </w:rPr>
            </w:pPr>
            <w:r>
              <w:t>2 150 000 000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 w:val="24"/>
              </w:rPr>
            </w:pPr>
            <w:r>
              <w:t>2 150 000 000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685CD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11411A" w:rsidRDefault="00232B0E" w:rsidP="00685CD9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685CD9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CD9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5CD9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2018-05-08T11:03:00Z</dcterms:created>
  <dcterms:modified xsi:type="dcterms:W3CDTF">2018-05-08T11:04:00Z</dcterms:modified>
</cp:coreProperties>
</file>