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D61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D61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D61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D61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D610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D61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D61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D61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D610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D61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D61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D610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D61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D610A">
        <w:trPr>
          <w:trHeight w:val="50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D61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D61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D610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D610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D61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D61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D61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D610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D61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D610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D610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D610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D61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61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304 250 000 000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61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61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D61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D610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D610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D61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D610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6D610A">
      <w:pPr>
        <w:ind w:firstLine="0"/>
        <w:rPr>
          <w:szCs w:val="28"/>
        </w:rPr>
      </w:pPr>
    </w:p>
    <w:sectPr w:rsidR="00232B0E" w:rsidSect="006D610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0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D610A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2016-08-26T09:04:00Z</dcterms:created>
  <dcterms:modified xsi:type="dcterms:W3CDTF">2016-08-26T09:05:00Z</dcterms:modified>
</cp:coreProperties>
</file>