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317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17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317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3176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317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3176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3176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317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317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317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3176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317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3176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3176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3176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3176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3176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6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1761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2016-04-26T08:34:00Z</cp:lastPrinted>
  <dcterms:created xsi:type="dcterms:W3CDTF">2016-04-26T08:31:00Z</dcterms:created>
  <dcterms:modified xsi:type="dcterms:W3CDTF">2016-04-26T08:35:00Z</dcterms:modified>
</cp:coreProperties>
</file>