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C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C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0E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C0E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C0E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C0E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C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C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C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C0E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C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C0E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C0E1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C0E1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C0E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C0E1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E1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E14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2016-07-26T08:32:00Z</cp:lastPrinted>
  <dcterms:created xsi:type="dcterms:W3CDTF">2016-07-26T08:31:00Z</dcterms:created>
  <dcterms:modified xsi:type="dcterms:W3CDTF">2016-07-26T08:32:00Z</dcterms:modified>
</cp:coreProperties>
</file>