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9D0BB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9D0B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9D0BB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9D0B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16.06.2017</w:t>
            </w:r>
          </w:p>
        </w:tc>
      </w:tr>
      <w:tr w:rsidR="003C549B" w:rsidRPr="00B237E3" w:rsidTr="009D0BBD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9D0BB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2017150</w:t>
            </w:r>
          </w:p>
        </w:tc>
      </w:tr>
      <w:tr w:rsidR="003C549B" w:rsidRPr="00B237E3" w:rsidTr="009D0BBD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9D0BBD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9D0BBD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9D0BB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9D0BBD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9D0BB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9D0BB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9D0BB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16.06.2017</w:t>
            </w:r>
          </w:p>
        </w:tc>
      </w:tr>
      <w:tr w:rsidR="003C549B" w:rsidRPr="002113E5" w:rsidTr="009D0BB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9D0B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19.06.2017</w:t>
            </w:r>
          </w:p>
        </w:tc>
      </w:tr>
      <w:tr w:rsidR="003C549B" w:rsidRPr="002113E5" w:rsidTr="009D0BBD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9D0B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9D0BB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9D0BB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9D0BB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9D0B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9D0BBD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9D0B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9D0BB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9D0BBD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9D0BBD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9D0B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9D0BBD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D0BB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D0BBD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9D0B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9D0BB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9D0B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D0BB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9D0B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D0BBD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9D0B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9D0BBD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9D0BB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9D0BBD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9D0BB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9D0BBD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9D0BB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9D0BBD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9D0BB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9D0BBD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9D0BB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9D0BBD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9D0BB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9D0BBD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9D0BB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9D0BBD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9D0BB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9D0BB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9D0B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8,7605</w:t>
            </w:r>
          </w:p>
        </w:tc>
      </w:tr>
      <w:tr w:rsidR="003C549B" w:rsidRPr="0065185C" w:rsidTr="009D0BB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9D0B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369 000 000 000</w:t>
            </w:r>
          </w:p>
        </w:tc>
      </w:tr>
      <w:tr w:rsidR="003C549B" w:rsidRPr="0065185C" w:rsidTr="009D0BB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9D0B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9D0BB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9D0B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9D0BB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9D0B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8,7651</w:t>
            </w:r>
          </w:p>
        </w:tc>
      </w:tr>
      <w:tr w:rsidR="003C549B" w:rsidRPr="0065185C" w:rsidTr="009D0BB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9D0BB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9D0BB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9D0BB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8,8310</w:t>
            </w:r>
          </w:p>
        </w:tc>
      </w:tr>
      <w:tr w:rsidR="003C549B" w:rsidRPr="0065185C" w:rsidTr="009D0BB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9D0B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9D0BB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9D0B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BB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0BB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2017-06-19T09:32:00Z</dcterms:created>
  <dcterms:modified xsi:type="dcterms:W3CDTF">2017-06-19T09:33:00Z</dcterms:modified>
</cp:coreProperties>
</file>