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D4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D4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D4F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2016260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D4F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D4FE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D4F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D4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D4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D4F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D4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D4F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D4FE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D4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D4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D4F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D4F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D4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D4F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D4F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5D4F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5D4F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D4F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D4F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D4F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D4F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D4FE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D4FE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D4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D4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185 704 000 000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D4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185 704 000 000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D4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185 704 000 000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D4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9,5157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D4F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D4F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D4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D4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5D4FE0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FE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4FE0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D4F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D4FE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D4F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D4FE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2016-11-21T08:28:00Z</cp:lastPrinted>
  <dcterms:created xsi:type="dcterms:W3CDTF">2016-11-21T08:28:00Z</dcterms:created>
  <dcterms:modified xsi:type="dcterms:W3CDTF">2016-11-21T08:29:00Z</dcterms:modified>
</cp:coreProperties>
</file>