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FF7D9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FF7D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FF7D9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FF7D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14.09.2017</w:t>
            </w:r>
          </w:p>
        </w:tc>
      </w:tr>
      <w:tr w:rsidR="003C549B" w:rsidRPr="00B237E3" w:rsidTr="00FF7D94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FF7D9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2017241</w:t>
            </w:r>
          </w:p>
        </w:tc>
      </w:tr>
      <w:tr w:rsidR="003C549B" w:rsidRPr="00B237E3" w:rsidTr="00FF7D94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FF7D94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FF7D94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FF7D9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FF7D94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FF7D9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FF7D9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FF7D9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14.09.2017</w:t>
            </w:r>
          </w:p>
        </w:tc>
      </w:tr>
      <w:tr w:rsidR="003C549B" w:rsidRPr="002113E5" w:rsidTr="00FF7D9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FF7D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15.09.2017</w:t>
            </w:r>
          </w:p>
        </w:tc>
      </w:tr>
      <w:tr w:rsidR="003C549B" w:rsidRPr="002113E5" w:rsidTr="00FF7D94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FF7D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FF7D9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FF7D9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FF7D9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FF7D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FF7D94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FF7D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FF7D9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FF7D94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FF7D94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FF7D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FF7D94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F7D9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F7D94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FF7D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FF7D9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FF7D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FF7D9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FF7D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FF7D94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FF7D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FF7D94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FF7D9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FF7D94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FF7D9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FF7D9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3521" w:type="dxa"/>
            <w:vAlign w:val="center"/>
          </w:tcPr>
          <w:p w:rsidR="003C549B" w:rsidRPr="0070506A" w:rsidRDefault="00FF7D9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FF7D9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3521" w:type="dxa"/>
            <w:vAlign w:val="center"/>
          </w:tcPr>
          <w:p w:rsidR="003C549B" w:rsidRPr="001526FF" w:rsidRDefault="00FF7D9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FF7D94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FF7D9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FF7D94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FF7D9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FF7D94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FF7D9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FF7D94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FF7D9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FF7D94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FF7D9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FF7D94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FF7D9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FF7D9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FF7D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8,5001</w:t>
            </w:r>
          </w:p>
        </w:tc>
      </w:tr>
      <w:tr w:rsidR="003C549B" w:rsidRPr="0065185C" w:rsidTr="00FF7D9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FF7D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100 048 000 000</w:t>
            </w:r>
          </w:p>
        </w:tc>
      </w:tr>
      <w:tr w:rsidR="003C549B" w:rsidRPr="0065185C" w:rsidTr="00FF7D9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FF7D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100 048 000 000</w:t>
            </w:r>
          </w:p>
        </w:tc>
      </w:tr>
      <w:tr w:rsidR="003C549B" w:rsidRPr="0065185C" w:rsidTr="00FF7D9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FF7D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100 048 000 000</w:t>
            </w:r>
          </w:p>
        </w:tc>
      </w:tr>
      <w:tr w:rsidR="003C549B" w:rsidRPr="0065185C" w:rsidTr="00FF7D9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FF7D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8,5001</w:t>
            </w:r>
          </w:p>
        </w:tc>
      </w:tr>
      <w:tr w:rsidR="003C549B" w:rsidRPr="0065185C" w:rsidTr="00FF7D9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FF7D9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8,5001</w:t>
            </w:r>
          </w:p>
        </w:tc>
      </w:tr>
      <w:tr w:rsidR="003C549B" w:rsidRPr="0065185C" w:rsidTr="00FF7D9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FF7D9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8,5001</w:t>
            </w:r>
          </w:p>
        </w:tc>
      </w:tr>
      <w:tr w:rsidR="003C549B" w:rsidRPr="0065185C" w:rsidTr="00FF7D9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FF7D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FF7D9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FF7D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D9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  <w:rsid w:val="00FF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2017-09-15T11:04:00Z</dcterms:created>
  <dcterms:modified xsi:type="dcterms:W3CDTF">2017-09-15T11:05:00Z</dcterms:modified>
</cp:coreProperties>
</file>