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D3C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D3C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D3C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2016145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D3C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D3CE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D3C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D3C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D3C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D3C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D3C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D3CE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D3CE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D3C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D3C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D3CE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D3CE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D3C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D3C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D3C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D3C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D3C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D3C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D3C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D3CE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D3CE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D3C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10,0310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D3C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D3C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D3C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D3C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10,0515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D3C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10,0310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D3C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D3C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D3C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CE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D3CE7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D3C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D3CE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D3C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D3CE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2016-07-08T08:23:00Z</cp:lastPrinted>
  <dcterms:created xsi:type="dcterms:W3CDTF">2016-07-08T08:23:00Z</dcterms:created>
  <dcterms:modified xsi:type="dcterms:W3CDTF">2016-07-08T08:26:00Z</dcterms:modified>
</cp:coreProperties>
</file>