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2018281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14.01.2019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6,69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6,6900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</w:rPr>
            </w:pPr>
            <w:r>
              <w:t>38 000 000 000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</w:rPr>
            </w:pPr>
            <w:r>
              <w:t>38 000 000 000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</w:rPr>
            </w:pPr>
            <w:r>
              <w:t>38 000 000 000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</w:rPr>
            </w:pPr>
            <w:r>
              <w:t>6,7097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6,6900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2378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62378C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78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2378C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2018-10-08T11:26:00Z</dcterms:created>
  <dcterms:modified xsi:type="dcterms:W3CDTF">2018-10-08T11:27:00Z</dcterms:modified>
</cp:coreProperties>
</file>