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E2F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E2F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E2F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E2F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E2F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E2F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E2F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E2F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E2F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E2F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E2F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E2F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E2F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E2F3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E2F3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9,5239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9,5444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E2F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E2F3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F3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6E2F33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E2F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2F3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E2F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2F3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2017-02-15T08:32:00Z</cp:lastPrinted>
  <dcterms:created xsi:type="dcterms:W3CDTF">2017-02-15T08:31:00Z</dcterms:created>
  <dcterms:modified xsi:type="dcterms:W3CDTF">2017-02-15T08:32:00Z</dcterms:modified>
</cp:coreProperties>
</file>