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E7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E7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E7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E78B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E7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E7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E7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E7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E78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E78B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E7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E7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E78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E78B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E7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E7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E7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E7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E7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E7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E7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E78B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E78B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E7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371 944 000 000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E7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10,5990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8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8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E7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E7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3E78BA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8B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E78BA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E7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E78B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E7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E78B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2015-12-23T06:10:00Z</cp:lastPrinted>
  <dcterms:created xsi:type="dcterms:W3CDTF">2015-12-23T06:09:00Z</dcterms:created>
  <dcterms:modified xsi:type="dcterms:W3CDTF">2015-12-23T06:10:00Z</dcterms:modified>
</cp:coreProperties>
</file>