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76116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76116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11.05.2016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76116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2016095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</w:t>
            </w:r>
            <w:r w:rsidRPr="00F75869">
              <w:lastRenderedPageBreak/>
              <w:t>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6116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76116B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76116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11.05.2016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76116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12.05.2016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76116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6116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76116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76116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76116B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76116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76116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76116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76116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76116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76116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76116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76116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76116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76116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76116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76116B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76116B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76116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10,5111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6116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380 000 000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6116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380 000 000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6116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380 000 000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76116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10,5111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6116B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10,5111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6116B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10,5111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76116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76116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Pr="00232B0E" w:rsidRDefault="00232B0E" w:rsidP="0076116B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16B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6116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76116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6116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76116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6116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9</TotalTime>
  <Pages>3</Pages>
  <Words>551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2016-05-11T09:14:00Z</cp:lastPrinted>
  <dcterms:created xsi:type="dcterms:W3CDTF">2016-05-11T09:14:00Z</dcterms:created>
  <dcterms:modified xsi:type="dcterms:W3CDTF">2016-05-11T09:23:00Z</dcterms:modified>
</cp:coreProperties>
</file>