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B08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B08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B08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B08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B08B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B08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B08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B08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B08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B08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B08B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B08B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B08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B08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B08B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B08B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B08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B08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B08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B08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B08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B08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B08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B08B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B08B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B08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B08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14 080 000 000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B08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14 080 000 000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B08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14 080 000 000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B08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8,7663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B08B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B08B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B08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B08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B08BD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8B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B08BD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2017-05-15T08:27:00Z</cp:lastPrinted>
  <dcterms:created xsi:type="dcterms:W3CDTF">2017-05-15T08:27:00Z</dcterms:created>
  <dcterms:modified xsi:type="dcterms:W3CDTF">2017-05-15T08:28:00Z</dcterms:modified>
</cp:coreProperties>
</file>