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03.07.2017</w:t>
            </w:r>
          </w:p>
        </w:tc>
      </w:tr>
      <w:tr w:rsidR="003C549B" w:rsidRPr="00B237E3" w:rsidTr="00303CF8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303C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2017166</w:t>
            </w:r>
          </w:p>
        </w:tc>
      </w:tr>
      <w:tr w:rsidR="003C549B" w:rsidRPr="00B237E3" w:rsidTr="00303CF8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03CF8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303CF8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303C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03CF8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303C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04.07.2017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11.07.2017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303C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03CF8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03CF8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03CF8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03CF8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03CF8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303C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03CF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303C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03CF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303C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03CF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303C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03CF8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303C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03CF8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303C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303CF8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303C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303CF8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303CF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03CF8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303CF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8,5610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372 500 000 000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8,5631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8,6100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03CF8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303C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F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03CF8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2017-07-04T11:15:00Z</dcterms:created>
  <dcterms:modified xsi:type="dcterms:W3CDTF">2017-07-04T11:15:00Z</dcterms:modified>
</cp:coreProperties>
</file>