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29.03.2018</w:t>
            </w:r>
          </w:p>
        </w:tc>
      </w:tr>
      <w:tr w:rsidR="003C549B" w:rsidRPr="00B237E3" w:rsidTr="00716861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7168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2018073</w:t>
            </w:r>
          </w:p>
        </w:tc>
      </w:tr>
      <w:tr w:rsidR="003C549B" w:rsidRPr="00B237E3" w:rsidTr="00716861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16861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16861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7168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716861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7168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30.03.2018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06.04.2018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7168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16861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16861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16861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1686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16861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7168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1686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7168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71686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7168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71686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7168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71686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7168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716861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7168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716861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7168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716861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71686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16861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71686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71686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7168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6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16861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2018-03-30T11:02:00Z</dcterms:created>
  <dcterms:modified xsi:type="dcterms:W3CDTF">2018-03-30T11:02:00Z</dcterms:modified>
</cp:coreProperties>
</file>