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2018283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t>1 950 000 000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t>1 950 000 000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t>1 950 000 000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t>7,1375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7,1600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629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16297C" w:rsidP="0016297C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sectPr w:rsidR="00232B0E" w:rsidRPr="0011411A" w:rsidSect="0016297C">
      <w:pgSz w:w="11906" w:h="16838"/>
      <w:pgMar w:top="142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97C"/>
    <w:rsid w:val="0006322A"/>
    <w:rsid w:val="00096875"/>
    <w:rsid w:val="000B3557"/>
    <w:rsid w:val="000B56EB"/>
    <w:rsid w:val="000E5903"/>
    <w:rsid w:val="0011411A"/>
    <w:rsid w:val="001526FF"/>
    <w:rsid w:val="0016297C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2018-10-04T11:07:00Z</dcterms:created>
  <dcterms:modified xsi:type="dcterms:W3CDTF">2018-10-04T11:08:00Z</dcterms:modified>
</cp:coreProperties>
</file>