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28.04.2018</w:t>
            </w:r>
          </w:p>
        </w:tc>
      </w:tr>
      <w:tr w:rsidR="00323E66" w:rsidRPr="00CC5818" w:rsidTr="00857BC1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2018110</w:t>
            </w:r>
          </w:p>
        </w:tc>
      </w:tr>
      <w:tr w:rsidR="00323E66" w:rsidRPr="00CC5818" w:rsidTr="00857BC1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57BC1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57BC1">
        <w:trPr>
          <w:trHeight w:val="46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57BC1">
        <w:trPr>
          <w:trHeight w:val="1036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57BC1">
        <w:trPr>
          <w:trHeight w:val="413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28.04.2018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03.05.2018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57BC1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57BC1">
        <w:trPr>
          <w:trHeight w:val="55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57BC1">
        <w:trPr>
          <w:trHeight w:val="85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57BC1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57BC1">
        <w:trPr>
          <w:trHeight w:val="794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57BC1">
        <w:trPr>
          <w:trHeight w:val="65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57BC1">
        <w:trPr>
          <w:trHeight w:val="579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57BC1">
        <w:trPr>
          <w:trHeight w:val="54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 w:val="24"/>
              </w:rPr>
            </w:pPr>
            <w:r>
              <w:t>7 250 000 000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 w:val="24"/>
              </w:rPr>
            </w:pPr>
            <w:r>
              <w:t>7 250 000 000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 w:val="24"/>
              </w:rPr>
            </w:pPr>
            <w:r>
              <w:t>7 250 000 000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857BC1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23E66" w:rsidRPr="00CC5818" w:rsidRDefault="00857BC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57BC1" w:rsidP="0011411A">
      <w:r>
        <w:rPr>
          <w:lang w:val="en-US"/>
        </w:rPr>
        <w:t xml:space="preserve"> </w:t>
      </w:r>
    </w:p>
    <w:p w:rsidR="00D92F8E" w:rsidRPr="00A52B20" w:rsidRDefault="00857BC1" w:rsidP="00933604">
      <w:r>
        <w:t xml:space="preserve">     </w:t>
      </w:r>
    </w:p>
    <w:p w:rsidR="00A52B20" w:rsidRPr="00401125" w:rsidRDefault="00857BC1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BC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57BC1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2018-05-03T11:01:00Z</dcterms:created>
  <dcterms:modified xsi:type="dcterms:W3CDTF">2018-05-03T11:02:00Z</dcterms:modified>
</cp:coreProperties>
</file>