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84C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84C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84C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2016277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84C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84CB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84C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84C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84C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84C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84C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84CB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84CB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84C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84C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84CB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84CB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84C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84C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84C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84C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84C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84C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84C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84CB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84CB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84C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84C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69 900 000 000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84C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69 900 000 000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84C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69 900 000 000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84C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9,5928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84CB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84CB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9,5960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84C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84C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84CB2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CB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84CB2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84CB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84CB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84CB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84CB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2016-12-05T12:40:00Z</cp:lastPrinted>
  <dcterms:created xsi:type="dcterms:W3CDTF">2016-12-05T12:40:00Z</dcterms:created>
  <dcterms:modified xsi:type="dcterms:W3CDTF">2016-12-05T12:41:00Z</dcterms:modified>
</cp:coreProperties>
</file>