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216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0216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216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0216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11.10.2017</w:t>
            </w:r>
          </w:p>
        </w:tc>
      </w:tr>
      <w:tr w:rsidR="003C549B" w:rsidRPr="00B237E3" w:rsidTr="00021680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02168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2017269</w:t>
            </w:r>
          </w:p>
        </w:tc>
      </w:tr>
      <w:tr w:rsidR="003C549B" w:rsidRPr="00B237E3" w:rsidTr="00021680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21680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21680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02168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021680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02168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0216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02168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11.10.2017</w:t>
            </w:r>
          </w:p>
        </w:tc>
      </w:tr>
      <w:tr w:rsidR="003C549B" w:rsidRPr="002113E5" w:rsidTr="000216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0216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12.10.2017</w:t>
            </w:r>
          </w:p>
        </w:tc>
      </w:tr>
      <w:tr w:rsidR="003C549B" w:rsidRPr="002113E5" w:rsidTr="00021680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0216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0216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02168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216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0216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21680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0216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216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02168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21680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0216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21680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216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21680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0216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216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0216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2168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0216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21680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0216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2168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02168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02168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02168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02168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02168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02168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02168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021680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02168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021680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02168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021680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02168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21680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02168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2168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0216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02168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216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02168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216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02168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216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02168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0216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02168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02168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02168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02168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02168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0216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02168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0216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680"/>
    <w:rsid w:val="0002168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2017-10-12T10:58:00Z</dcterms:created>
  <dcterms:modified xsi:type="dcterms:W3CDTF">2017-10-12T10:59:00Z</dcterms:modified>
</cp:coreProperties>
</file>