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F55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F55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F55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F55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F559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F559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F55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F55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F55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F55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F55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F55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F55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F559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F559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348 272 000 000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F55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F559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59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F5599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2017-01-16T08:36:00Z</cp:lastPrinted>
  <dcterms:created xsi:type="dcterms:W3CDTF">2017-01-16T08:36:00Z</dcterms:created>
  <dcterms:modified xsi:type="dcterms:W3CDTF">2017-01-16T08:37:00Z</dcterms:modified>
</cp:coreProperties>
</file>