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11F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1F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11F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1F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11F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11F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11F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11F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11F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11F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11F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11F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11F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11F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11F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11F4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11F4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163 250 000 000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9,7548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11F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911F4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F4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11F44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2016-09-21T11:02:00Z</dcterms:created>
  <dcterms:modified xsi:type="dcterms:W3CDTF">2016-09-21T11:02:00Z</dcterms:modified>
</cp:coreProperties>
</file>