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F1D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F1D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17.07.2017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F1DB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2017181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F1DB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F1DB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F1DB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18.07.2017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F1D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25.07.2017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F1D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F1DB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F1D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F1DB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F1DB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F1D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0F1DB5">
        <w:trPr>
          <w:trHeight w:val="50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F1D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F1DB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F1DB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F1D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F1DB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F1DB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F1DB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F1DB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F1DB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F1DB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F1DB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F1DB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F1D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F1D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225 000 000 000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F1D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225 000 000 000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F1D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225 000 000 000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F1D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8,5084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F1DB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F1DB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8,6120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F1D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F1D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0F1DB5">
      <w:pPr>
        <w:ind w:firstLine="0"/>
        <w:rPr>
          <w:szCs w:val="28"/>
        </w:rPr>
      </w:pPr>
      <w:bookmarkStart w:id="0" w:name="_GoBack"/>
      <w:bookmarkEnd w:id="0"/>
    </w:p>
    <w:sectPr w:rsidR="00232B0E" w:rsidSect="000F1DB5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DB5"/>
    <w:rsid w:val="0006322A"/>
    <w:rsid w:val="00096875"/>
    <w:rsid w:val="000B3557"/>
    <w:rsid w:val="000B56EB"/>
    <w:rsid w:val="000E5903"/>
    <w:rsid w:val="000F1DB5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2017-07-17T12:22:00Z</cp:lastPrinted>
  <dcterms:created xsi:type="dcterms:W3CDTF">2017-07-17T12:21:00Z</dcterms:created>
  <dcterms:modified xsi:type="dcterms:W3CDTF">2017-07-17T12:23:00Z</dcterms:modified>
</cp:coreProperties>
</file>