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441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441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441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441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441E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441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441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441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441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441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441E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441E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441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441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441E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441E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441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441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441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F441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F441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441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441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441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441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441E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441E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441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9,5755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41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41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441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441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9,6339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441E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441E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441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441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F441E2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1E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441E2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441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441E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F441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F441E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2016-12-02T12:40:00Z</cp:lastPrinted>
  <dcterms:created xsi:type="dcterms:W3CDTF">2016-12-02T12:40:00Z</dcterms:created>
  <dcterms:modified xsi:type="dcterms:W3CDTF">2016-12-02T12:41:00Z</dcterms:modified>
</cp:coreProperties>
</file>