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6A3F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6A3F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6A3F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6A3F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04.09.2017</w:t>
            </w:r>
          </w:p>
        </w:tc>
      </w:tr>
      <w:tr w:rsidR="003C549B" w:rsidRPr="00B237E3" w:rsidTr="006A3F80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6A3F8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2017230</w:t>
            </w:r>
          </w:p>
        </w:tc>
      </w:tr>
      <w:tr w:rsidR="003C549B" w:rsidRPr="00B237E3" w:rsidTr="006A3F80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6A3F80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6A3F80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6A3F8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6A3F80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6A3F8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6A3F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6A3F8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04.09.2017</w:t>
            </w:r>
          </w:p>
        </w:tc>
      </w:tr>
      <w:tr w:rsidR="003C549B" w:rsidRPr="002113E5" w:rsidTr="006A3F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6A3F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05.09.2017</w:t>
            </w:r>
          </w:p>
        </w:tc>
      </w:tr>
      <w:tr w:rsidR="003C549B" w:rsidRPr="002113E5" w:rsidTr="006A3F80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6A3F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6A3F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6A3F8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6A3F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6A3F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6A3F80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6A3F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6A3F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6A3F8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6A3F80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6A3F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A3F80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A3F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A3F80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6A3F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6A3F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6A3F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A3F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6A3F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A3F80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6A3F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6A3F8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6A3F8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6A3F8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6A3F8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6A3F8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6A3F8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6A3F8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6A3F8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6A3F80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6A3F8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6A3F80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6A3F8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6A3F80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6A3F8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6A3F80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6A3F8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6A3F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6A3F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8,5203</w:t>
            </w:r>
          </w:p>
        </w:tc>
      </w:tr>
      <w:tr w:rsidR="003C549B" w:rsidRPr="0065185C" w:rsidTr="006A3F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6A3F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302 000 000 000</w:t>
            </w:r>
          </w:p>
        </w:tc>
      </w:tr>
      <w:tr w:rsidR="003C549B" w:rsidRPr="0065185C" w:rsidTr="006A3F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6A3F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6A3F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6A3F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6A3F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6A3F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8,5203</w:t>
            </w:r>
          </w:p>
        </w:tc>
      </w:tr>
      <w:tr w:rsidR="003C549B" w:rsidRPr="0065185C" w:rsidTr="006A3F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6A3F8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8,5100</w:t>
            </w:r>
          </w:p>
        </w:tc>
      </w:tr>
      <w:tr w:rsidR="003C549B" w:rsidRPr="0065185C" w:rsidTr="006A3F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6A3F8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8,5203</w:t>
            </w:r>
          </w:p>
        </w:tc>
      </w:tr>
      <w:tr w:rsidR="003C549B" w:rsidRPr="0065185C" w:rsidTr="006A3F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6A3F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6A3F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6A3F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F8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A3F80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2017-09-05T10:59:00Z</dcterms:created>
  <dcterms:modified xsi:type="dcterms:W3CDTF">2017-09-05T10:59:00Z</dcterms:modified>
</cp:coreProperties>
</file>