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A7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7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A7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7E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A7E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A7E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A7E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A7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A7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A7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A7E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A7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A7E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A7ED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A7ED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240 610 000 000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10,6791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A7E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FA7ED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ED8"/>
    <w:rsid w:val="0006322A"/>
    <w:rsid w:val="00096875"/>
    <w:rsid w:val="000B3557"/>
    <w:rsid w:val="000B56EB"/>
    <w:rsid w:val="000E5903"/>
    <w:rsid w:val="001526FF"/>
    <w:rsid w:val="00171884"/>
    <w:rsid w:val="001B0F27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A7ED8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A7E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A7ED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A7E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A7E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476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2015-10-02T06:07:00Z</cp:lastPrinted>
  <dcterms:created xsi:type="dcterms:W3CDTF">2015-10-02T06:08:00Z</dcterms:created>
  <dcterms:modified xsi:type="dcterms:W3CDTF">2015-10-02T06:08:00Z</dcterms:modified>
</cp:coreProperties>
</file>