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106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106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106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106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101E0E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1066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106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106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106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1066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10668" w:rsidP="00F149F9">
            <w:pPr>
              <w:ind w:firstLine="0"/>
              <w:jc w:val="center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1066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1066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106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106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1066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1066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1066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106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106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1066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1066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1066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1066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1066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1066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106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106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266 393 000 000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106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106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106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10,7113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1066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1066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11,2503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106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1066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10668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68"/>
    <w:rsid w:val="00010668"/>
    <w:rsid w:val="0006322A"/>
    <w:rsid w:val="00096875"/>
    <w:rsid w:val="000B3557"/>
    <w:rsid w:val="000B56EB"/>
    <w:rsid w:val="000E5903"/>
    <w:rsid w:val="00101E0E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1</TotalTime>
  <Pages>3</Pages>
  <Words>475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dcterms:created xsi:type="dcterms:W3CDTF">2015-12-04T11:48:00Z</dcterms:created>
  <dcterms:modified xsi:type="dcterms:W3CDTF">2015-12-04T11:53:00Z</dcterms:modified>
</cp:coreProperties>
</file>