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B6B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6B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B6B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6B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B6B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B6B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B6B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B6B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B6B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B6B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B6B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B6B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B6B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B6BD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B6BD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B6B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B6BD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D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B6BDD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2016-07-13T08:30:00Z</cp:lastPrinted>
  <dcterms:created xsi:type="dcterms:W3CDTF">2016-07-13T08:30:00Z</dcterms:created>
  <dcterms:modified xsi:type="dcterms:W3CDTF">2016-07-13T08:31:00Z</dcterms:modified>
</cp:coreProperties>
</file>