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02A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02A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02A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2016246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02A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02A2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02A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02A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02A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02A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02A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02A2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02A2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02A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02A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02A2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02A2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02A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02A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02A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F02A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F02A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02A2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02A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02A2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02A2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02A2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02A2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02A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02A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4 320 000 000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02A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4 320 000 000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02A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4 320 000 000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02A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9,6922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02A2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02A2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02A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02A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02A2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A2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2A21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2016-11-07T11:04:00Z</dcterms:created>
  <dcterms:modified xsi:type="dcterms:W3CDTF">2016-11-07T11:05:00Z</dcterms:modified>
</cp:coreProperties>
</file>