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E60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E60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20.10.2016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E601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2016234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E601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E601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E601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E60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E60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E601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E60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E601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E601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E60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E60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E601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E601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E601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E601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E601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BE601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BE601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E601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E601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E601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E601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E601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E601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E601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9,7250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E601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323 550 000 000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E601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E601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E601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9,7346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E601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E601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E601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E601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BE6016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01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E6016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2016-10-20T12:24:00Z</cp:lastPrinted>
  <dcterms:created xsi:type="dcterms:W3CDTF">2016-10-20T12:24:00Z</dcterms:created>
  <dcterms:modified xsi:type="dcterms:W3CDTF">2016-10-20T12:25:00Z</dcterms:modified>
</cp:coreProperties>
</file>