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B237E3" w:rsidTr="005439D6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5439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2017281</w:t>
            </w:r>
          </w:p>
        </w:tc>
      </w:tr>
      <w:tr w:rsidR="003C549B" w:rsidRPr="00B237E3" w:rsidTr="005439D6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439D6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439D6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439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5439D6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57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5439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23.10.2017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439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439D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439D6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439D6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439D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439D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5439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439D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5439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5439D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5439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5439D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5439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5439D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5439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5439D6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5439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5439D6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5439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5439D6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5439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439D6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5439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439D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5439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39D6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2017-10-23T11:38:00Z</dcterms:created>
  <dcterms:modified xsi:type="dcterms:W3CDTF">2017-10-23T11:38:00Z</dcterms:modified>
</cp:coreProperties>
</file>