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C26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C26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30.03.2017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C26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2017077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C26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C26D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C26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C26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31.03.2017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C26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C26D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C26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C26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C26DB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C26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C26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C26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C26DB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C26D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C26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C26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C26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C26D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C26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C26D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C26D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C26D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C26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6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108 687 000 000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6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108 687 000 000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C26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108 687 000 000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C26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9,2573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C26D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C26D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9,3200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C26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C26D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DC26DB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6D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DC26DB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2017-03-30T08:27:00Z</cp:lastPrinted>
  <dcterms:created xsi:type="dcterms:W3CDTF">2017-03-30T08:27:00Z</dcterms:created>
  <dcterms:modified xsi:type="dcterms:W3CDTF">2017-03-30T08:28:00Z</dcterms:modified>
</cp:coreProperties>
</file>