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20.04.2018</w:t>
            </w:r>
          </w:p>
        </w:tc>
      </w:tr>
      <w:tr w:rsidR="00323E66" w:rsidRPr="00CC5818" w:rsidTr="00E75909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2018099</w:t>
            </w:r>
          </w:p>
        </w:tc>
      </w:tr>
      <w:tr w:rsidR="00323E66" w:rsidRPr="00CC5818" w:rsidTr="00E75909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75909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75909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75909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</w:t>
            </w:r>
            <w:r w:rsidR="000952FE">
              <w:rPr>
                <w:szCs w:val="28"/>
              </w:rPr>
              <w:t xml:space="preserve">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E75909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20.04.2018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23.04.2018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0952FE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</w:t>
            </w:r>
            <w:r w:rsidR="00DF0EAE">
              <w:rPr>
                <w:szCs w:val="28"/>
              </w:rPr>
              <w:t>нимальный размер одной Заявки (</w:t>
            </w:r>
            <w:bookmarkStart w:id="0" w:name="_GoBack"/>
            <w:bookmarkEnd w:id="0"/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75909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75909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75909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75909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E75909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E75909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E75909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75909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782241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 w:val="24"/>
              </w:rPr>
            </w:pPr>
            <w:r>
              <w:t>183 737 000 000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 w:val="24"/>
              </w:rPr>
            </w:pPr>
            <w:r>
              <w:t>183 737 000 000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 w:val="24"/>
              </w:rPr>
            </w:pPr>
            <w:r>
              <w:t>183 737 000 000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E7590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E7590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A52B20" w:rsidRPr="00A52B20" w:rsidRDefault="00E75909" w:rsidP="00E75909">
      <w:pPr>
        <w:rPr>
          <w:szCs w:val="28"/>
          <w:lang w:val="en-US"/>
        </w:rPr>
      </w:pPr>
      <w:r>
        <w:rPr>
          <w:lang w:val="en-US"/>
        </w:rPr>
        <w:t xml:space="preserve"> </w:t>
      </w: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909"/>
    <w:rsid w:val="0006322A"/>
    <w:rsid w:val="000952FE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82241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DF0EAE"/>
    <w:rsid w:val="00E07431"/>
    <w:rsid w:val="00E11EA2"/>
    <w:rsid w:val="00E55E85"/>
    <w:rsid w:val="00E75909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500</Words>
  <Characters>3452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4</cp:revision>
  <dcterms:created xsi:type="dcterms:W3CDTF">2018-04-23T10:59:00Z</dcterms:created>
  <dcterms:modified xsi:type="dcterms:W3CDTF">2018-04-27T05:45:00Z</dcterms:modified>
</cp:coreProperties>
</file>