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575EE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575EE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24.10.2016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575EEF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2016236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575EEF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120 000 000 000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575EEF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575EEF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24.10.2016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575EE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25.10.2016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575EE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575EEF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575EE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575EEF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575EEF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575EE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575EE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575EEF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575EEF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575EE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575EEF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575EEF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предварительном режиме</w:t>
            </w:r>
          </w:p>
        </w:tc>
        <w:tc>
          <w:tcPr>
            <w:tcW w:w="2700" w:type="dxa"/>
            <w:vAlign w:val="center"/>
          </w:tcPr>
          <w:p w:rsidR="003C549B" w:rsidRPr="0070506A" w:rsidRDefault="00575EEF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режиме конкуренции</w:t>
            </w:r>
          </w:p>
        </w:tc>
        <w:tc>
          <w:tcPr>
            <w:tcW w:w="2700" w:type="dxa"/>
            <w:vAlign w:val="center"/>
          </w:tcPr>
          <w:p w:rsidR="003C549B" w:rsidRPr="001526FF" w:rsidRDefault="00575EEF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575EEF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575EEF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575EEF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575EEF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575EEF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575EEF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575EE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9,5700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575EE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202 259 000 000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575EE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120 000 000 000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575EE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120 000 000 000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575EE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9,6846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575EEF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9,5200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575EEF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9,7900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575EE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14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575EE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14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  <w:bookmarkStart w:id="0" w:name="_GoBack"/>
      <w:bookmarkEnd w:id="0"/>
    </w:p>
    <w:sectPr w:rsidR="00232B0E" w:rsidSect="00575EEF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5EEF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75EEF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575EE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575EEF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575EE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575EEF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562</Words>
  <Characters>3208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2016-10-24T08:36:00Z</cp:lastPrinted>
  <dcterms:created xsi:type="dcterms:W3CDTF">2016-10-24T08:36:00Z</dcterms:created>
  <dcterms:modified xsi:type="dcterms:W3CDTF">2016-10-24T08:37:00Z</dcterms:modified>
</cp:coreProperties>
</file>