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17.01.2019</w:t>
            </w:r>
          </w:p>
        </w:tc>
      </w:tr>
      <w:tr w:rsidR="00323E66" w:rsidRPr="00CC5818" w:rsidTr="009D2B4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2019009</w:t>
            </w:r>
          </w:p>
        </w:tc>
      </w:tr>
      <w:tr w:rsidR="00323E66" w:rsidRPr="00CC5818" w:rsidTr="009D2B4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9D2B4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9D2B4F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9D2B4F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9D2B4F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17.01.2019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18.01.2019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9D2B4F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9D2B4F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D2B4F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9D2B4F">
        <w:trPr>
          <w:trHeight w:val="1279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bookmarkStart w:id="0" w:name="_GoBack" w:colFirst="1" w:colLast="1"/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</w:tcPr>
          <w:p w:rsidR="00323E66" w:rsidRPr="00CC5818" w:rsidRDefault="009D2B4F" w:rsidP="009D2B4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bookmarkEnd w:id="0"/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9D2B4F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9D2B4F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9D2B4F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9D2B4F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 w:val="24"/>
              </w:rPr>
            </w:pPr>
            <w:r>
              <w:t>105 000 000 000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 w:val="24"/>
              </w:rPr>
            </w:pPr>
            <w:r>
              <w:t>105 000 000 000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 w:val="24"/>
              </w:rPr>
            </w:pPr>
            <w:r>
              <w:t>105 000 000 000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 w:val="24"/>
              </w:rPr>
            </w:pPr>
            <w:r>
              <w:t>7,3605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9D2B4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9D2B4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9D2B4F" w:rsidP="0011411A">
      <w:r>
        <w:rPr>
          <w:lang w:val="en-US"/>
        </w:rPr>
        <w:t xml:space="preserve"> </w:t>
      </w:r>
    </w:p>
    <w:p w:rsidR="00D92F8E" w:rsidRPr="00A52B20" w:rsidRDefault="009D2B4F" w:rsidP="00933604">
      <w:r>
        <w:t xml:space="preserve">     </w:t>
      </w:r>
    </w:p>
    <w:p w:rsidR="00A52B20" w:rsidRPr="00401125" w:rsidRDefault="009D2B4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B4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2B4F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2019-01-18T11:05:00Z</dcterms:created>
  <dcterms:modified xsi:type="dcterms:W3CDTF">2019-01-18T11:05:00Z</dcterms:modified>
</cp:coreProperties>
</file>