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7"/>
        <w:gridCol w:w="3663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20.11.2018</w:t>
            </w:r>
          </w:p>
        </w:tc>
      </w:tr>
      <w:tr w:rsidR="00323E66" w:rsidRPr="00CC5818" w:rsidTr="00EB680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2018326</w:t>
            </w:r>
          </w:p>
        </w:tc>
      </w:tr>
      <w:tr w:rsidR="00323E66" w:rsidRPr="00CC5818" w:rsidTr="00EB680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B680D">
        <w:trPr>
          <w:trHeight w:val="1036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B680D">
        <w:trPr>
          <w:trHeight w:val="46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B680D">
        <w:trPr>
          <w:trHeight w:val="1036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B680D">
        <w:trPr>
          <w:trHeight w:val="413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20.11.2018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21.11.2018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B680D">
        <w:trPr>
          <w:trHeight w:val="51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B680D">
        <w:trPr>
          <w:trHeight w:val="551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B680D">
        <w:trPr>
          <w:trHeight w:val="85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B680D">
        <w:trPr>
          <w:trHeight w:val="511"/>
        </w:trPr>
        <w:tc>
          <w:tcPr>
            <w:tcW w:w="6237" w:type="dxa"/>
          </w:tcPr>
          <w:p w:rsidR="00323E66" w:rsidRDefault="00323E66" w:rsidP="00323E66">
            <w:pPr>
              <w:ind w:firstLine="0"/>
              <w:jc w:val="left"/>
              <w:rPr>
                <w:i/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  <w:p w:rsidR="00EB680D" w:rsidRDefault="00EB680D" w:rsidP="00323E66">
            <w:pPr>
              <w:ind w:firstLine="0"/>
              <w:jc w:val="left"/>
              <w:rPr>
                <w:i/>
                <w:szCs w:val="28"/>
              </w:rPr>
            </w:pPr>
          </w:p>
          <w:p w:rsidR="00EB680D" w:rsidRPr="00CC5818" w:rsidRDefault="00EB680D" w:rsidP="00323E66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3663" w:type="dxa"/>
            <w:vAlign w:val="center"/>
          </w:tcPr>
          <w:p w:rsidR="00323E66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  <w:p w:rsidR="00EB680D" w:rsidRPr="00EB680D" w:rsidRDefault="00EB680D" w:rsidP="00323E66">
            <w:pPr>
              <w:ind w:firstLine="0"/>
              <w:jc w:val="center"/>
              <w:rPr>
                <w:szCs w:val="28"/>
              </w:rPr>
            </w:pPr>
            <w:bookmarkStart w:id="0" w:name="_GoBack"/>
            <w:bookmarkEnd w:id="0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663" w:type="dxa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B680D">
        <w:trPr>
          <w:trHeight w:val="794"/>
        </w:trPr>
        <w:tc>
          <w:tcPr>
            <w:tcW w:w="6237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EB680D">
        <w:trPr>
          <w:trHeight w:val="65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EB680D">
        <w:trPr>
          <w:trHeight w:val="579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B680D">
        <w:trPr>
          <w:trHeight w:val="545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EB680D">
        <w:trPr>
          <w:trHeight w:val="397"/>
        </w:trPr>
        <w:tc>
          <w:tcPr>
            <w:tcW w:w="6237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663" w:type="dxa"/>
            <w:vAlign w:val="center"/>
          </w:tcPr>
          <w:p w:rsidR="00323E66" w:rsidRPr="00CC5818" w:rsidRDefault="00EB680D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EB680D" w:rsidP="0011411A">
      <w:r>
        <w:rPr>
          <w:lang w:val="en-US"/>
        </w:rPr>
        <w:t xml:space="preserve"> </w:t>
      </w:r>
    </w:p>
    <w:p w:rsidR="00D92F8E" w:rsidRPr="00A52B20" w:rsidRDefault="00EB680D" w:rsidP="00933604">
      <w:r>
        <w:t xml:space="preserve">     </w:t>
      </w:r>
    </w:p>
    <w:p w:rsidR="00A52B20" w:rsidRPr="00401125" w:rsidRDefault="00EB680D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80D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680D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2018-11-21T11:01:00Z</dcterms:created>
  <dcterms:modified xsi:type="dcterms:W3CDTF">2018-11-21T11:02:00Z</dcterms:modified>
</cp:coreProperties>
</file>