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C10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C10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C10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C10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C10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C10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C10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C10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C10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C10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C10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C10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C10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C100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C100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221 196 000 000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11,0721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11,3111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C10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C100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0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00A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10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100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10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100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2015-11-19T06:02:00Z</cp:lastPrinted>
  <dcterms:created xsi:type="dcterms:W3CDTF">2015-11-19T06:00:00Z</dcterms:created>
  <dcterms:modified xsi:type="dcterms:W3CDTF">2015-11-19T06:04:00Z</dcterms:modified>
</cp:coreProperties>
</file>