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464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464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09.12.2016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464C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2016283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64C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464C77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464C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12.12.2016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464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19.12.2016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464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464C77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464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464C7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464C77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464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464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464C7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464C77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464C77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464C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464C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464C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464C77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464C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464C77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464C77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464C77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464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64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78 306 000 000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64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78 306 000 000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464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78 306 000 000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464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9,5558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64C7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464C77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464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464C77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464C77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C77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464C77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2016-12-09T12:41:00Z</cp:lastPrinted>
  <dcterms:created xsi:type="dcterms:W3CDTF">2016-12-09T12:40:00Z</dcterms:created>
  <dcterms:modified xsi:type="dcterms:W3CDTF">2016-12-09T12:41:00Z</dcterms:modified>
</cp:coreProperties>
</file>