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C0F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C0F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0F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C0F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C0FA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C0F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C0F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C0FA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C0FA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C0F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C0F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C0F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C0FA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C0F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C0FA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C0FA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C0FA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C0F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11,0168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C0FA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4C0FA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A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4C0FAD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C0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C0FA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C0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C0FA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2015-08-12T06:06:00Z</cp:lastPrinted>
  <dcterms:created xsi:type="dcterms:W3CDTF">2015-08-12T06:05:00Z</dcterms:created>
  <dcterms:modified xsi:type="dcterms:W3CDTF">2015-08-12T06:08:00Z</dcterms:modified>
</cp:coreProperties>
</file>