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956FD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956FD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22.11.2018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956FD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2018325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</w:t>
            </w:r>
            <w:r w:rsidRPr="00CC5818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956FD1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956FD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956FD1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91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956FD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23.11.2018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956FD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22.02.2019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956FD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956FD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956FD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956FD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956FD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956FD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956FD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956FD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956FD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956FD1">
        <w:trPr>
          <w:trHeight w:val="409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956FD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956FD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956FD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956FD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956FD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956FD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956FD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956FD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956FD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956FD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956FD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956FD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956FD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6,9100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956FD1" w:rsidP="00323E66">
            <w:pPr>
              <w:ind w:firstLine="0"/>
              <w:jc w:val="center"/>
              <w:rPr>
                <w:sz w:val="24"/>
              </w:rPr>
            </w:pPr>
            <w:r>
              <w:t>38 800 000 000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956FD1" w:rsidP="00323E66">
            <w:pPr>
              <w:ind w:firstLine="0"/>
              <w:jc w:val="center"/>
              <w:rPr>
                <w:sz w:val="24"/>
              </w:rPr>
            </w:pPr>
            <w:r>
              <w:t>10 000 000 000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956FD1" w:rsidP="00323E66">
            <w:pPr>
              <w:ind w:firstLine="0"/>
              <w:jc w:val="center"/>
              <w:rPr>
                <w:sz w:val="24"/>
              </w:rPr>
            </w:pPr>
            <w:r>
              <w:t>9 999 999 999,99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956FD1" w:rsidP="00323E66">
            <w:pPr>
              <w:ind w:firstLine="0"/>
              <w:jc w:val="center"/>
              <w:rPr>
                <w:sz w:val="24"/>
              </w:rPr>
            </w:pPr>
            <w:r>
              <w:t>6,9115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956FD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6,8200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956FD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6,9500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956FD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956FD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A52B20" w:rsidRPr="00956FD1" w:rsidRDefault="00A52B20" w:rsidP="00956FD1">
      <w:pPr>
        <w:ind w:firstLine="0"/>
      </w:pPr>
      <w:bookmarkStart w:id="0" w:name="_GoBack"/>
      <w:bookmarkEnd w:id="0"/>
    </w:p>
    <w:sectPr w:rsidR="00A52B20" w:rsidRPr="00956FD1" w:rsidSect="00956FD1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FD1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6FD1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2018-11-23T10:54:00Z</dcterms:created>
  <dcterms:modified xsi:type="dcterms:W3CDTF">2018-11-23T10:57:00Z</dcterms:modified>
</cp:coreProperties>
</file>