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202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202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202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202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202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202B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202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202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202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202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202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202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202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202B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202B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10,0629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202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C202B2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2B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202B2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2016-08-01T11:03:00Z</dcterms:created>
  <dcterms:modified xsi:type="dcterms:W3CDTF">2016-08-01T11:05:00Z</dcterms:modified>
</cp:coreProperties>
</file>