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C345B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C345B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C345B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C345B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23.01.2019</w:t>
            </w:r>
          </w:p>
        </w:tc>
      </w:tr>
      <w:tr w:rsidR="00323E66" w:rsidRPr="00CC5818" w:rsidTr="00C345BF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C345B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2019017</w:t>
            </w:r>
          </w:p>
        </w:tc>
      </w:tr>
      <w:tr w:rsidR="00323E66" w:rsidRPr="00CC5818" w:rsidTr="00C345BF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C345BF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C345BF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C345BF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C345BF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C345B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C345BF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C345BF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C345B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C345B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23.01.2019</w:t>
            </w:r>
          </w:p>
        </w:tc>
      </w:tr>
      <w:tr w:rsidR="00323E66" w:rsidRPr="00CC5818" w:rsidTr="00C345B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C345B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24.01.2019</w:t>
            </w:r>
          </w:p>
        </w:tc>
      </w:tr>
      <w:tr w:rsidR="00323E66" w:rsidRPr="00CC5818" w:rsidTr="00C345B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C345B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C345B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C345B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23E66" w:rsidRPr="00CC5818" w:rsidTr="00C345B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C345B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C345B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C345B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C345BF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C345B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C345B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C345B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C345BF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C345B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C345B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C345B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C345BF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C345B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C345BF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C345B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C345B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C345B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C345B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C345B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C345B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C345B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C345BF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C345B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C345B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C345B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C345B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C345B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C345B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C345B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C345BF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C345B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C345BF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C345B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C345BF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C345B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C345BF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C345B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C345BF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C345B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C345B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C345B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C345B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C345BF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C345B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C345BF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C345B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C345BF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C345B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C345BF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C345B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C345B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C345B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C345B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C345B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C345B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C345BF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C345B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C345BF" w:rsidP="00C345BF">
      <w:pPr>
        <w:rPr>
          <w:szCs w:val="28"/>
        </w:rPr>
      </w:pPr>
      <w:r>
        <w:rPr>
          <w:lang w:val="en-US"/>
        </w:rPr>
        <w:t xml:space="preserve">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5BF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3F7230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51AE3"/>
    <w:rsid w:val="00B623F2"/>
    <w:rsid w:val="00B91508"/>
    <w:rsid w:val="00BD165C"/>
    <w:rsid w:val="00BD346B"/>
    <w:rsid w:val="00BF1A15"/>
    <w:rsid w:val="00C30F0C"/>
    <w:rsid w:val="00C345BF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B78A7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4</TotalTime>
  <Pages>3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2019-01-24T10:50:00Z</dcterms:created>
  <dcterms:modified xsi:type="dcterms:W3CDTF">2019-01-24T10:54:00Z</dcterms:modified>
</cp:coreProperties>
</file>