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23.04.2018</w:t>
            </w:r>
          </w:p>
        </w:tc>
      </w:tr>
      <w:tr w:rsidR="00323E66" w:rsidRPr="00CC5818" w:rsidTr="002922A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2018100</w:t>
            </w:r>
          </w:p>
        </w:tc>
      </w:tr>
      <w:tr w:rsidR="00323E66" w:rsidRPr="00CC5818" w:rsidTr="002922A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922A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922A1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922A1">
        <w:trPr>
          <w:trHeight w:val="1036"/>
        </w:trPr>
        <w:tc>
          <w:tcPr>
            <w:tcW w:w="6379" w:type="dxa"/>
          </w:tcPr>
          <w:p w:rsidR="00323E66" w:rsidRPr="00CC5818" w:rsidRDefault="00323E66" w:rsidP="00CA1B52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2922A1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24.04.2018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08.05.2018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CA1B52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 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922A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922A1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922A1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922A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2922A1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2922A1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2922A1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922A1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C975F3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</w:rPr>
            </w:pPr>
            <w:r>
              <w:t>23 000 000 000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</w:rPr>
            </w:pPr>
            <w:r>
              <w:t>23 000 000 000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C975F3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bookmarkStart w:id="0" w:name="_GoBack"/>
            <w:bookmarkEnd w:id="0"/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</w:rPr>
            </w:pPr>
            <w:r>
              <w:t>23 000 000 000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</w:rPr>
            </w:pPr>
            <w:r>
              <w:t>6,8908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2922A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2922A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922A1" w:rsidP="0011411A">
      <w:r>
        <w:rPr>
          <w:lang w:val="en-US"/>
        </w:rPr>
        <w:t xml:space="preserve"> </w:t>
      </w:r>
    </w:p>
    <w:p w:rsidR="00D92F8E" w:rsidRPr="00A52B20" w:rsidRDefault="002922A1" w:rsidP="00933604">
      <w:r>
        <w:t xml:space="preserve">     </w:t>
      </w:r>
    </w:p>
    <w:p w:rsidR="00A52B20" w:rsidRPr="00A52B20" w:rsidRDefault="002922A1" w:rsidP="00A52B20">
      <w:pPr>
        <w:rPr>
          <w:szCs w:val="28"/>
          <w:lang w:val="en-US"/>
        </w:rPr>
      </w:pPr>
      <w:r>
        <w:t xml:space="preserve">     </w:t>
      </w:r>
    </w:p>
    <w:p w:rsidR="00A52B20" w:rsidRPr="00A52B20" w:rsidRDefault="00A52B20" w:rsidP="0011411A">
      <w:pPr>
        <w:rPr>
          <w:szCs w:val="28"/>
          <w:lang w:val="en-US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A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922A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975F3"/>
    <w:rsid w:val="00CA1B52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0</TotalTime>
  <Pages>3</Pages>
  <Words>501</Words>
  <Characters>3463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2018-04-24T10:58:00Z</dcterms:created>
  <dcterms:modified xsi:type="dcterms:W3CDTF">2018-04-27T05:47:00Z</dcterms:modified>
</cp:coreProperties>
</file>