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624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624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624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624D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624D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624D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624D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624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11.45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624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624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12.00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12.15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624D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12.30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624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12.30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12.45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624D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12.30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12.45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624D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624D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624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294 305 000 000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294 305 000 000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294 305 000 000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9,5040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9,6300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624D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624D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4D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624D3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624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624D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624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624D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2017-02-06T09:45:00Z</cp:lastPrinted>
  <dcterms:created xsi:type="dcterms:W3CDTF">2017-02-06T09:45:00Z</dcterms:created>
  <dcterms:modified xsi:type="dcterms:W3CDTF">2017-02-06T09:46:00Z</dcterms:modified>
</cp:coreProperties>
</file>