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303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303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303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2016190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303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3038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303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303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303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303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303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3038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3038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303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3038C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303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3038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3038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303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303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303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303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303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303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303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3038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3038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303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303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303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303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303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10,1206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3038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3038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303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303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73038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38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3038C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2016-08-31T08:36:00Z</cp:lastPrinted>
  <dcterms:created xsi:type="dcterms:W3CDTF">2016-08-31T08:35:00Z</dcterms:created>
  <dcterms:modified xsi:type="dcterms:W3CDTF">2016-08-31T08:37:00Z</dcterms:modified>
</cp:coreProperties>
</file>