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020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020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12.01.2017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020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2017004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020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02053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020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020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27.01.2017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020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02053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020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020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02053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020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020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020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02053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02053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020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020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3020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3020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020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02053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020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02053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02053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02053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020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9,6250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20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361 900 000 000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20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020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020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9,6333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020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9,6010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02053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9,7117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020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02053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302053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053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2053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020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0205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30205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0205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2017-01-12T12:59:00Z</cp:lastPrinted>
  <dcterms:created xsi:type="dcterms:W3CDTF">2017-01-12T12:59:00Z</dcterms:created>
  <dcterms:modified xsi:type="dcterms:W3CDTF">2017-01-12T13:00:00Z</dcterms:modified>
</cp:coreProperties>
</file>