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16.10.2018</w:t>
            </w:r>
          </w:p>
        </w:tc>
      </w:tr>
      <w:tr w:rsidR="00323E66" w:rsidRPr="00CC5818" w:rsidTr="00E87683">
        <w:trPr>
          <w:trHeight w:val="742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2018296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</w:t>
            </w:r>
            <w:r w:rsidRPr="00CC5818">
              <w:lastRenderedPageBreak/>
              <w:t>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310 000 000 000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87683">
        <w:trPr>
          <w:trHeight w:val="480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87683">
        <w:trPr>
          <w:trHeight w:val="47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876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A52B20" w:rsidRPr="00401125" w:rsidRDefault="00E87683" w:rsidP="00E87683">
      <w:pPr>
        <w:ind w:firstLine="0"/>
        <w:rPr>
          <w:szCs w:val="28"/>
        </w:rPr>
      </w:pPr>
      <w:bookmarkStart w:id="0" w:name="_GoBack"/>
      <w:bookmarkEnd w:id="0"/>
      <w:r>
        <w:t xml:space="preserve">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E87683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68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87683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2018-10-16T08:59:00Z</cp:lastPrinted>
  <dcterms:created xsi:type="dcterms:W3CDTF">2018-10-16T08:58:00Z</dcterms:created>
  <dcterms:modified xsi:type="dcterms:W3CDTF">2018-10-16T08:59:00Z</dcterms:modified>
</cp:coreProperties>
</file>