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1E5FC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1E5FC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17.04.2017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1E5FC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2017096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1E5FCB" w:rsidP="00F149F9">
            <w:pPr>
              <w:ind w:firstLine="0"/>
              <w:jc w:val="center"/>
              <w:rPr>
                <w:szCs w:val="28"/>
              </w:rPr>
            </w:pPr>
            <w:r w:rsidRPr="001E5FCB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1E5FC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1E5FCB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1E5FC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18.04.2017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1E5FC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25.04.2017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1E5FC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9,25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1E5FC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1E5FC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1E5FCB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1E5FCB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1E5FC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1E5FC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1E5FCB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1E5FCB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1E5FC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1E5FCB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1E5FCB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1E5FCB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14.40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1E5FCB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1E5FCB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15.20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1E5FCB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15.20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15.45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1E5FCB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1E5FCB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1E5FC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9,2501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E5FC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135 300 000 000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E5FC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135 300 000 000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E5FC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135 300 000 000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1E5FC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9,2607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1E5FCB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9,2501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1E5FCB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9,3003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1E5FC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1E5FC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sectPr w:rsidR="00232B0E" w:rsidSect="001E5FCB">
      <w:pgSz w:w="11906" w:h="16838"/>
      <w:pgMar w:top="426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5FCB"/>
    <w:rsid w:val="0006322A"/>
    <w:rsid w:val="00096875"/>
    <w:rsid w:val="000B3557"/>
    <w:rsid w:val="000B56EB"/>
    <w:rsid w:val="000E5903"/>
    <w:rsid w:val="001526FF"/>
    <w:rsid w:val="00171884"/>
    <w:rsid w:val="001E5FCB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13032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473</Words>
  <Characters>3222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2</cp:revision>
  <dcterms:created xsi:type="dcterms:W3CDTF">2017-04-17T13:17:00Z</dcterms:created>
  <dcterms:modified xsi:type="dcterms:W3CDTF">2017-04-17T13:17:00Z</dcterms:modified>
</cp:coreProperties>
</file>